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B19F9" w14:textId="77777777" w:rsidR="00A82144" w:rsidRDefault="00A82144" w:rsidP="00A82144">
      <w:pPr>
        <w:pStyle w:val="Heading1"/>
        <w:spacing w:before="0"/>
        <w:jc w:val="center"/>
      </w:pPr>
    </w:p>
    <w:p w14:paraId="6D1F4365" w14:textId="52579F67" w:rsidR="00A82144" w:rsidRDefault="00A82144" w:rsidP="00A82144">
      <w:pPr>
        <w:pStyle w:val="Heading1"/>
        <w:spacing w:before="0"/>
        <w:jc w:val="center"/>
      </w:pPr>
      <w:r>
        <w:t>RAILS Member Update Agenda</w:t>
      </w:r>
    </w:p>
    <w:p w14:paraId="63697253" w14:textId="77777777" w:rsidR="00A82144" w:rsidRPr="00455F49" w:rsidRDefault="00A82144" w:rsidP="00A82144">
      <w:pPr>
        <w:spacing w:after="0" w:line="240" w:lineRule="auto"/>
        <w:jc w:val="center"/>
        <w:rPr>
          <w:sz w:val="24"/>
          <w:szCs w:val="24"/>
        </w:rPr>
      </w:pPr>
      <w:r w:rsidRPr="4CFB164A">
        <w:rPr>
          <w:sz w:val="24"/>
          <w:szCs w:val="24"/>
        </w:rPr>
        <w:t>Wednesday, September 9, 2026</w:t>
      </w:r>
    </w:p>
    <w:p w14:paraId="5F53C513" w14:textId="77777777" w:rsidR="00A82144" w:rsidRPr="00455F49" w:rsidRDefault="00A82144" w:rsidP="00A82144">
      <w:pPr>
        <w:spacing w:after="0" w:line="240" w:lineRule="auto"/>
        <w:jc w:val="center"/>
        <w:rPr>
          <w:sz w:val="24"/>
          <w:szCs w:val="24"/>
        </w:rPr>
      </w:pPr>
      <w:r>
        <w:rPr>
          <w:sz w:val="24"/>
          <w:szCs w:val="24"/>
        </w:rPr>
        <w:t>3:00-4:00 p.m.</w:t>
      </w:r>
    </w:p>
    <w:p w14:paraId="2BBC4B76" w14:textId="77777777" w:rsidR="00A82144" w:rsidRDefault="00A82144" w:rsidP="00A82144">
      <w:pPr>
        <w:spacing w:after="0" w:line="240" w:lineRule="auto"/>
      </w:pPr>
    </w:p>
    <w:p w14:paraId="71A7B45F" w14:textId="77777777" w:rsidR="00A82144" w:rsidRDefault="00A82144" w:rsidP="00A82144">
      <w:pPr>
        <w:spacing w:after="0" w:line="240" w:lineRule="auto"/>
      </w:pPr>
    </w:p>
    <w:p w14:paraId="49BF9DCB" w14:textId="77777777" w:rsidR="00A82144" w:rsidRDefault="00A82144" w:rsidP="00A82144">
      <w:pPr>
        <w:pStyle w:val="ListParagraph"/>
        <w:numPr>
          <w:ilvl w:val="0"/>
          <w:numId w:val="1"/>
        </w:numPr>
      </w:pPr>
      <w:r>
        <w:t>Welcome – Monica Harris, RAILS Executive Director</w:t>
      </w:r>
    </w:p>
    <w:p w14:paraId="57154332" w14:textId="77777777" w:rsidR="00A82144" w:rsidRDefault="00A82144" w:rsidP="00A82144">
      <w:pPr>
        <w:spacing w:after="0" w:line="240" w:lineRule="auto"/>
      </w:pPr>
    </w:p>
    <w:p w14:paraId="65BFB5D2" w14:textId="77777777" w:rsidR="00A82144" w:rsidRDefault="00A82144" w:rsidP="00A82144">
      <w:pPr>
        <w:pStyle w:val="ListParagraph"/>
        <w:numPr>
          <w:ilvl w:val="0"/>
          <w:numId w:val="1"/>
        </w:numPr>
      </w:pPr>
      <w:r>
        <w:t>General RAILS News – Monica Harris, RAILS Executive Director</w:t>
      </w:r>
    </w:p>
    <w:p w14:paraId="06AF1F45" w14:textId="77777777" w:rsidR="00A82144" w:rsidRDefault="00A82144" w:rsidP="00A82144">
      <w:pPr>
        <w:spacing w:after="0"/>
      </w:pPr>
    </w:p>
    <w:p w14:paraId="074F55B7" w14:textId="77777777" w:rsidR="00A82144" w:rsidRDefault="00A82144" w:rsidP="00A82144">
      <w:pPr>
        <w:pStyle w:val="ListParagraph"/>
        <w:numPr>
          <w:ilvl w:val="0"/>
          <w:numId w:val="1"/>
        </w:numPr>
      </w:pPr>
      <w:r>
        <w:t>E-Rate &amp; Libraries – Joseph Wender, Schools, Hospitals, &amp; Libraries Broadband (SHLB) Coalition Executive Director</w:t>
      </w:r>
    </w:p>
    <w:p w14:paraId="0997F113" w14:textId="77777777" w:rsidR="00A82144" w:rsidRDefault="00A82144" w:rsidP="00A82144">
      <w:pPr>
        <w:pStyle w:val="ListParagraph"/>
      </w:pPr>
    </w:p>
    <w:p w14:paraId="25082418" w14:textId="77777777" w:rsidR="00A82144" w:rsidRDefault="00A82144" w:rsidP="00A82144">
      <w:pPr>
        <w:pStyle w:val="ListParagraph"/>
        <w:numPr>
          <w:ilvl w:val="0"/>
          <w:numId w:val="1"/>
        </w:numPr>
      </w:pPr>
      <w:r w:rsidRPr="4CFB164A">
        <w:t>New Illinois Laws Impacting Libraries – Erin Monforti, Associate, Ancel Glink</w:t>
      </w:r>
    </w:p>
    <w:p w14:paraId="445D7D6B" w14:textId="77777777" w:rsidR="00A82144" w:rsidRDefault="00A82144" w:rsidP="00A82144">
      <w:pPr>
        <w:pStyle w:val="ListParagraph"/>
      </w:pPr>
    </w:p>
    <w:p w14:paraId="51A13D66" w14:textId="77777777" w:rsidR="00A82144" w:rsidRDefault="00A82144" w:rsidP="00A82144">
      <w:pPr>
        <w:pStyle w:val="ListParagraph"/>
        <w:numPr>
          <w:ilvl w:val="0"/>
          <w:numId w:val="1"/>
        </w:numPr>
      </w:pPr>
      <w:r w:rsidRPr="4CFB164A">
        <w:t xml:space="preserve">Find More Illinois Update – Leila Heath, RAILS Director of Library Resources and Programs &amp; Barb Miller, RAILS </w:t>
      </w:r>
      <w:proofErr w:type="spellStart"/>
      <w:r w:rsidRPr="4CFB164A">
        <w:t>Consortial</w:t>
      </w:r>
      <w:proofErr w:type="spellEnd"/>
      <w:r w:rsidRPr="4CFB164A">
        <w:t xml:space="preserve"> Services </w:t>
      </w:r>
      <w:r>
        <w:t>Supervisor</w:t>
      </w:r>
    </w:p>
    <w:p w14:paraId="31BD4F7E" w14:textId="77777777" w:rsidR="00A82144" w:rsidRDefault="00A82144" w:rsidP="00A82144">
      <w:pPr>
        <w:pStyle w:val="ListParagraph"/>
        <w:ind w:hanging="360"/>
      </w:pPr>
    </w:p>
    <w:p w14:paraId="469F5BA8" w14:textId="77777777" w:rsidR="00A82144" w:rsidRDefault="00A82144" w:rsidP="00A82144">
      <w:pPr>
        <w:pStyle w:val="ListParagraph"/>
        <w:numPr>
          <w:ilvl w:val="0"/>
          <w:numId w:val="1"/>
        </w:numPr>
      </w:pPr>
      <w:r>
        <w:t>Library News</w:t>
      </w:r>
    </w:p>
    <w:p w14:paraId="6A8C0F6D" w14:textId="77777777" w:rsidR="00A82144" w:rsidRDefault="00A82144" w:rsidP="00A82144">
      <w:pPr>
        <w:pStyle w:val="ListParagraph"/>
      </w:pPr>
    </w:p>
    <w:p w14:paraId="1A38A8CF" w14:textId="77777777" w:rsidR="00A82144" w:rsidRDefault="00A82144" w:rsidP="00A82144">
      <w:pPr>
        <w:pStyle w:val="ListParagraph"/>
        <w:numPr>
          <w:ilvl w:val="0"/>
          <w:numId w:val="1"/>
        </w:numPr>
      </w:pPr>
      <w:r>
        <w:t xml:space="preserve">Other </w:t>
      </w:r>
    </w:p>
    <w:p w14:paraId="0AB0C95F" w14:textId="77777777" w:rsidR="00A82144" w:rsidRDefault="00A82144" w:rsidP="00A82144">
      <w:pPr>
        <w:pStyle w:val="ListParagraph"/>
      </w:pPr>
    </w:p>
    <w:p w14:paraId="3B29EF85" w14:textId="77777777" w:rsidR="00A82144" w:rsidRDefault="00A82144" w:rsidP="00A82144">
      <w:pPr>
        <w:pStyle w:val="ListParagraph"/>
        <w:numPr>
          <w:ilvl w:val="0"/>
          <w:numId w:val="1"/>
        </w:numPr>
      </w:pPr>
      <w:r>
        <w:t>Adjourn</w:t>
      </w:r>
    </w:p>
    <w:p w14:paraId="52D68906" w14:textId="77777777" w:rsidR="00A82144" w:rsidRPr="00C64785" w:rsidRDefault="00A82144" w:rsidP="00A82144">
      <w:pPr>
        <w:tabs>
          <w:tab w:val="right" w:pos="1080"/>
        </w:tabs>
        <w:autoSpaceDE w:val="0"/>
        <w:autoSpaceDN w:val="0"/>
        <w:adjustRightInd w:val="0"/>
        <w:spacing w:after="0" w:line="240" w:lineRule="auto"/>
        <w:rPr>
          <w:color w:val="000000"/>
        </w:rPr>
      </w:pPr>
    </w:p>
    <w:p w14:paraId="0B537E81" w14:textId="77777777" w:rsidR="00A82144" w:rsidRPr="00C64785" w:rsidRDefault="00A82144" w:rsidP="00A82144">
      <w:pPr>
        <w:tabs>
          <w:tab w:val="right" w:pos="1080"/>
        </w:tabs>
        <w:autoSpaceDE w:val="0"/>
        <w:autoSpaceDN w:val="0"/>
        <w:adjustRightInd w:val="0"/>
        <w:spacing w:after="0" w:line="240" w:lineRule="auto"/>
        <w:rPr>
          <w:b/>
          <w:color w:val="000000"/>
        </w:rPr>
      </w:pPr>
    </w:p>
    <w:p w14:paraId="1D28CDBE" w14:textId="77777777" w:rsidR="00A82144" w:rsidRPr="00541DD8" w:rsidRDefault="00A82144" w:rsidP="00A82144">
      <w:pPr>
        <w:tabs>
          <w:tab w:val="right" w:pos="1080"/>
        </w:tabs>
        <w:autoSpaceDE w:val="0"/>
        <w:autoSpaceDN w:val="0"/>
        <w:adjustRightInd w:val="0"/>
        <w:spacing w:after="0" w:line="240" w:lineRule="auto"/>
        <w:rPr>
          <w:bCs/>
          <w:color w:val="000000"/>
        </w:rPr>
      </w:pPr>
      <w:r w:rsidRPr="00541DD8">
        <w:rPr>
          <w:bCs/>
          <w:color w:val="000000"/>
        </w:rPr>
        <w:t>Details:</w:t>
      </w:r>
    </w:p>
    <w:p w14:paraId="4169B250" w14:textId="77777777" w:rsidR="00A82144" w:rsidRDefault="00A82144" w:rsidP="00A82144">
      <w:pPr>
        <w:tabs>
          <w:tab w:val="right" w:pos="1080"/>
        </w:tabs>
        <w:autoSpaceDE w:val="0"/>
        <w:autoSpaceDN w:val="0"/>
        <w:adjustRightInd w:val="0"/>
        <w:spacing w:after="0" w:line="240" w:lineRule="auto"/>
        <w:rPr>
          <w:b/>
          <w:color w:val="000000"/>
        </w:rPr>
      </w:pPr>
    </w:p>
    <w:p w14:paraId="0EEA7B0F" w14:textId="77777777" w:rsidR="00A82144" w:rsidRPr="00F66E90" w:rsidRDefault="00A82144" w:rsidP="00A82144">
      <w:pPr>
        <w:pStyle w:val="ListParagraph"/>
        <w:numPr>
          <w:ilvl w:val="0"/>
          <w:numId w:val="2"/>
        </w:numPr>
        <w:tabs>
          <w:tab w:val="right" w:pos="1080"/>
        </w:tabs>
        <w:autoSpaceDE w:val="0"/>
        <w:autoSpaceDN w:val="0"/>
        <w:adjustRightInd w:val="0"/>
        <w:rPr>
          <w:bCs/>
          <w:color w:val="000000"/>
          <w:szCs w:val="22"/>
        </w:rPr>
      </w:pPr>
      <w:r w:rsidRPr="00F66E90">
        <w:rPr>
          <w:b/>
          <w:color w:val="000000"/>
          <w:szCs w:val="22"/>
        </w:rPr>
        <w:t xml:space="preserve">Zoom: </w:t>
      </w:r>
      <w:r w:rsidRPr="00F66E90">
        <w:rPr>
          <w:bCs/>
          <w:color w:val="000000"/>
          <w:szCs w:val="22"/>
        </w:rPr>
        <w:t xml:space="preserve">This event is formatted as a Zoom </w:t>
      </w:r>
      <w:r>
        <w:rPr>
          <w:bCs/>
          <w:color w:val="000000"/>
          <w:szCs w:val="22"/>
        </w:rPr>
        <w:t xml:space="preserve">Webinar.  </w:t>
      </w:r>
      <w:r w:rsidRPr="00F66E90">
        <w:rPr>
          <w:bCs/>
          <w:color w:val="000000"/>
          <w:szCs w:val="22"/>
        </w:rPr>
        <w:t xml:space="preserve"> </w:t>
      </w:r>
    </w:p>
    <w:p w14:paraId="547FB9AD" w14:textId="77777777" w:rsidR="00A82144" w:rsidRPr="00541DD8" w:rsidRDefault="00A82144" w:rsidP="00A82144">
      <w:pPr>
        <w:pStyle w:val="ListParagraph"/>
        <w:numPr>
          <w:ilvl w:val="0"/>
          <w:numId w:val="2"/>
        </w:numPr>
      </w:pPr>
      <w:r w:rsidRPr="00F66E90">
        <w:rPr>
          <w:b/>
          <w:bCs/>
        </w:rPr>
        <w:t xml:space="preserve">Microphones: </w:t>
      </w:r>
      <w:r>
        <w:t xml:space="preserve">All attendees will be muted on entry. Please keep your mic muted during the presentation portion. </w:t>
      </w:r>
    </w:p>
    <w:p w14:paraId="430309C6" w14:textId="77777777" w:rsidR="00A82144" w:rsidRDefault="00A82144" w:rsidP="00A82144">
      <w:pPr>
        <w:pStyle w:val="ListParagraph"/>
        <w:numPr>
          <w:ilvl w:val="0"/>
          <w:numId w:val="2"/>
        </w:numPr>
      </w:pPr>
      <w:r w:rsidRPr="00F66E90">
        <w:rPr>
          <w:b/>
          <w:bCs/>
        </w:rPr>
        <w:t>Questions</w:t>
      </w:r>
      <w:r>
        <w:t>:</w:t>
      </w:r>
      <w:r w:rsidRPr="00541DD8">
        <w:t xml:space="preserve"> Attendees can type any questions or comments they have at any time during the update session in the Zoom chat box. Please use the “All panelists and attendees” option so everyone can see your comments.</w:t>
      </w:r>
    </w:p>
    <w:p w14:paraId="669AC84B" w14:textId="77777777" w:rsidR="00A82144" w:rsidRPr="0080709E" w:rsidRDefault="00A82144" w:rsidP="00A82144">
      <w:pPr>
        <w:pStyle w:val="ListParagraph"/>
        <w:numPr>
          <w:ilvl w:val="0"/>
          <w:numId w:val="2"/>
        </w:numPr>
      </w:pPr>
      <w:r w:rsidRPr="00F66E90">
        <w:rPr>
          <w:b/>
          <w:bCs/>
        </w:rPr>
        <w:t>Recording</w:t>
      </w:r>
      <w:r>
        <w:t xml:space="preserve">: This event is being recorded. The recorded version of this event will be available from the RAILS YouTube channel. </w:t>
      </w:r>
    </w:p>
    <w:p w14:paraId="70FAA9F0" w14:textId="77777777" w:rsidR="00E41D50" w:rsidRPr="00E41D50" w:rsidRDefault="00E41D50" w:rsidP="00E41D50"/>
    <w:sectPr w:rsidR="00E41D50" w:rsidRPr="00E41D50" w:rsidSect="00E41D50">
      <w:headerReference w:type="even" r:id="rId7"/>
      <w:headerReference w:type="default" r:id="rId8"/>
      <w:footerReference w:type="even" r:id="rId9"/>
      <w:footerReference w:type="default" r:id="rId10"/>
      <w:headerReference w:type="first" r:id="rId11"/>
      <w:footerReference w:type="first" r:id="rId12"/>
      <w:pgSz w:w="12240" w:h="15840"/>
      <w:pgMar w:top="26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8120" w14:textId="77777777" w:rsidR="00877043" w:rsidRDefault="00877043" w:rsidP="00E36D59">
      <w:pPr>
        <w:spacing w:after="0" w:line="240" w:lineRule="auto"/>
      </w:pPr>
      <w:r>
        <w:separator/>
      </w:r>
    </w:p>
  </w:endnote>
  <w:endnote w:type="continuationSeparator" w:id="0">
    <w:p w14:paraId="6C1B309F" w14:textId="77777777" w:rsidR="00877043" w:rsidRDefault="00877043" w:rsidP="00E36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99EF" w14:textId="77777777" w:rsidR="00E41D50" w:rsidRDefault="00E41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01D5" w14:textId="77777777" w:rsidR="00E41D50" w:rsidRDefault="00E41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896B" w14:textId="77777777" w:rsidR="00E41D50" w:rsidRDefault="00E41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201BF" w14:textId="77777777" w:rsidR="00877043" w:rsidRDefault="00877043" w:rsidP="00E36D59">
      <w:pPr>
        <w:spacing w:after="0" w:line="240" w:lineRule="auto"/>
      </w:pPr>
      <w:r>
        <w:separator/>
      </w:r>
    </w:p>
  </w:footnote>
  <w:footnote w:type="continuationSeparator" w:id="0">
    <w:p w14:paraId="76513168" w14:textId="77777777" w:rsidR="00877043" w:rsidRDefault="00877043" w:rsidP="00E36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F35F0" w14:textId="77777777" w:rsidR="00E41D50" w:rsidRDefault="00E41D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F8C96" w14:textId="407C9EEB" w:rsidR="00E36D59" w:rsidRDefault="00E41D50">
    <w:pPr>
      <w:pStyle w:val="Header"/>
    </w:pPr>
    <w:r>
      <w:rPr>
        <w:noProof/>
      </w:rPr>
      <w:drawing>
        <wp:anchor distT="0" distB="0" distL="114300" distR="114300" simplePos="0" relativeHeight="251659264" behindDoc="1" locked="0" layoutInCell="1" allowOverlap="1" wp14:anchorId="51A8BB7A" wp14:editId="5F7551D4">
          <wp:simplePos x="0" y="0"/>
          <wp:positionH relativeFrom="column">
            <wp:posOffset>-647700</wp:posOffset>
          </wp:positionH>
          <wp:positionV relativeFrom="page">
            <wp:posOffset>381000</wp:posOffset>
          </wp:positionV>
          <wp:extent cx="1334135" cy="111442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334135" cy="1114425"/>
                  </a:xfrm>
                  <a:prstGeom prst="rect">
                    <a:avLst/>
                  </a:prstGeom>
                </pic:spPr>
              </pic:pic>
            </a:graphicData>
          </a:graphic>
          <wp14:sizeRelH relativeFrom="margin">
            <wp14:pctWidth>0</wp14:pctWidth>
          </wp14:sizeRelH>
          <wp14:sizeRelV relativeFrom="margin">
            <wp14:pctHeight>0</wp14:pctHeight>
          </wp14:sizeRelV>
        </wp:anchor>
      </w:drawing>
    </w:r>
    <w:r w:rsidR="00EA41DC">
      <w:rPr>
        <w:noProof/>
      </w:rPr>
      <mc:AlternateContent>
        <mc:Choice Requires="wps">
          <w:drawing>
            <wp:anchor distT="45720" distB="45720" distL="114300" distR="114300" simplePos="0" relativeHeight="251661312" behindDoc="0" locked="0" layoutInCell="1" allowOverlap="1" wp14:anchorId="60FC2123" wp14:editId="07E97CE9">
              <wp:simplePos x="0" y="0"/>
              <wp:positionH relativeFrom="column">
                <wp:posOffset>4162425</wp:posOffset>
              </wp:positionH>
              <wp:positionV relativeFrom="paragraph">
                <wp:posOffset>9525</wp:posOffset>
              </wp:positionV>
              <wp:extent cx="2360930" cy="1404620"/>
              <wp:effectExtent l="0" t="0" r="381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98889F6"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125 Tower Drive</w:t>
                          </w:r>
                        </w:p>
                        <w:p w14:paraId="66217888"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Burr Ridge IL 60527</w:t>
                          </w:r>
                        </w:p>
                        <w:p w14:paraId="2D19F544"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630.734.5000</w:t>
                          </w:r>
                        </w:p>
                        <w:p w14:paraId="57E2EED8"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Fax: 630.734.5050</w:t>
                          </w:r>
                        </w:p>
                        <w:p w14:paraId="027ED342" w14:textId="37F1B6B3" w:rsidR="00EA41DC" w:rsidRPr="00E41D50" w:rsidRDefault="00E41D50" w:rsidP="00E41D50">
                          <w:pPr>
                            <w:spacing w:after="0"/>
                            <w:jc w:val="right"/>
                            <w:rPr>
                              <w:rFonts w:ascii="Verdana" w:hAnsi="Verdana"/>
                              <w:color w:val="103168"/>
                              <w:sz w:val="18"/>
                              <w:szCs w:val="18"/>
                            </w:rPr>
                          </w:pPr>
                          <w:proofErr w:type="gramStart"/>
                          <w:r w:rsidRPr="00E41D50">
                            <w:rPr>
                              <w:rFonts w:ascii="Trebuchet MS" w:hAnsi="Trebuchet MS"/>
                              <w:color w:val="103168"/>
                              <w:sz w:val="20"/>
                              <w:szCs w:val="20"/>
                            </w:rPr>
                            <w:t>railslibraries.org</w:t>
                          </w:r>
                          <w:proofErr w:type="gram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FC2123" id="_x0000_t202" coordsize="21600,21600" o:spt="202" path="m,l,21600r21600,l21600,xe">
              <v:stroke joinstyle="miter"/>
              <v:path gradientshapeok="t" o:connecttype="rect"/>
            </v:shapetype>
            <v:shape id="Text Box 2" o:spid="_x0000_s1026" type="#_x0000_t202" style="position:absolute;margin-left:327.75pt;margin-top:.75pt;width:185.9pt;height:110.6pt;z-index:2516613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" stroked="f">
              <v:textbox style="mso-fit-shape-to-text:t">
                <w:txbxContent>
                  <w:p w14:paraId="598889F6"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125 Tower Drive</w:t>
                    </w:r>
                  </w:p>
                  <w:p w14:paraId="66217888"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Burr Ridge IL 60527</w:t>
                    </w:r>
                  </w:p>
                  <w:p w14:paraId="2D19F544"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630.734.5000</w:t>
                    </w:r>
                  </w:p>
                  <w:p w14:paraId="57E2EED8" w14:textId="77777777" w:rsidR="00E41D50" w:rsidRPr="00E41D50" w:rsidRDefault="00E41D50" w:rsidP="00E41D50">
                    <w:pPr>
                      <w:pStyle w:val="Header"/>
                      <w:jc w:val="right"/>
                      <w:rPr>
                        <w:rFonts w:ascii="Trebuchet MS" w:hAnsi="Trebuchet MS"/>
                        <w:color w:val="103168"/>
                        <w:sz w:val="20"/>
                        <w:szCs w:val="20"/>
                      </w:rPr>
                    </w:pPr>
                    <w:r w:rsidRPr="00E41D50">
                      <w:rPr>
                        <w:rFonts w:ascii="Trebuchet MS" w:hAnsi="Trebuchet MS"/>
                        <w:color w:val="103168"/>
                        <w:sz w:val="20"/>
                        <w:szCs w:val="20"/>
                      </w:rPr>
                      <w:t>Fax: 630.734.5050</w:t>
                    </w:r>
                  </w:p>
                  <w:p w14:paraId="027ED342" w14:textId="37F1B6B3" w:rsidR="00EA41DC" w:rsidRPr="00E41D50" w:rsidRDefault="00E41D50" w:rsidP="00E41D50">
                    <w:pPr>
                      <w:spacing w:after="0"/>
                      <w:jc w:val="right"/>
                      <w:rPr>
                        <w:rFonts w:ascii="Verdana" w:hAnsi="Verdana"/>
                        <w:color w:val="103168"/>
                        <w:sz w:val="18"/>
                        <w:szCs w:val="18"/>
                      </w:rPr>
                    </w:pPr>
                    <w:proofErr w:type="gramStart"/>
                    <w:r w:rsidRPr="00E41D50">
                      <w:rPr>
                        <w:rFonts w:ascii="Trebuchet MS" w:hAnsi="Trebuchet MS"/>
                        <w:color w:val="103168"/>
                        <w:sz w:val="20"/>
                        <w:szCs w:val="20"/>
                      </w:rPr>
                      <w:t>railslibraries.org</w:t>
                    </w:r>
                    <w:proofErr w:type="gramEnd"/>
                  </w:p>
                </w:txbxContent>
              </v:textbox>
            </v:shape>
          </w:pict>
        </mc:Fallback>
      </mc:AlternateContent>
    </w:r>
  </w:p>
  <w:p w14:paraId="1A1F5275" w14:textId="77777777" w:rsidR="00E41D50" w:rsidRDefault="00E41D50" w:rsidP="00DA2F50">
    <w:pPr>
      <w:pStyle w:val="Header"/>
    </w:pPr>
  </w:p>
  <w:p w14:paraId="49715379" w14:textId="32D114FF" w:rsidR="00E36D59" w:rsidRDefault="00926CC2" w:rsidP="00DA2F50">
    <w:pPr>
      <w:pStyle w:val="Header"/>
    </w:pPr>
    <w:r w:rsidRPr="00926CC2">
      <w:rPr>
        <w:noProof/>
        <w:color w:val="103168"/>
      </w:rPr>
      <mc:AlternateContent>
        <mc:Choice Requires="wps">
          <w:drawing>
            <wp:anchor distT="0" distB="0" distL="114300" distR="114300" simplePos="0" relativeHeight="251662336" behindDoc="0" locked="0" layoutInCell="1" allowOverlap="1" wp14:anchorId="5F4B6124" wp14:editId="0EE01FE6">
              <wp:simplePos x="0" y="0"/>
              <wp:positionH relativeFrom="column">
                <wp:posOffset>-628650</wp:posOffset>
              </wp:positionH>
              <wp:positionV relativeFrom="paragraph">
                <wp:posOffset>819785</wp:posOffset>
              </wp:positionV>
              <wp:extent cx="70961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096125" cy="0"/>
                      </a:xfrm>
                      <a:prstGeom prst="line">
                        <a:avLst/>
                      </a:prstGeom>
                      <a:ln>
                        <a:solidFill>
                          <a:srgbClr val="10316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A19599"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5pt,64.55pt" to="509.25pt,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" strokecolor="#103168"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F4B82" w14:textId="77777777" w:rsidR="00E41D50" w:rsidRDefault="00E41D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DF40DD"/>
    <w:multiLevelType w:val="hybridMultilevel"/>
    <w:tmpl w:val="F95A75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7991525"/>
    <w:multiLevelType w:val="hybridMultilevel"/>
    <w:tmpl w:val="BCA24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443695">
    <w:abstractNumId w:val="0"/>
  </w:num>
  <w:num w:numId="2" w16cid:durableId="5035950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LS0sLA0NzU1MTYzNDZU0lEKTi0uzszPAykwrAUAyj5PKiwAAAA="/>
  </w:docVars>
  <w:rsids>
    <w:rsidRoot w:val="00DA2F50"/>
    <w:rsid w:val="00025535"/>
    <w:rsid w:val="00236A41"/>
    <w:rsid w:val="002D5CAC"/>
    <w:rsid w:val="00324F50"/>
    <w:rsid w:val="00556DBC"/>
    <w:rsid w:val="0064285C"/>
    <w:rsid w:val="007475DB"/>
    <w:rsid w:val="00877043"/>
    <w:rsid w:val="008841FB"/>
    <w:rsid w:val="00926CC2"/>
    <w:rsid w:val="00A82144"/>
    <w:rsid w:val="00C31FE7"/>
    <w:rsid w:val="00C6660E"/>
    <w:rsid w:val="00D335E6"/>
    <w:rsid w:val="00D55E3C"/>
    <w:rsid w:val="00DA2F50"/>
    <w:rsid w:val="00E36D59"/>
    <w:rsid w:val="00E41D50"/>
    <w:rsid w:val="00E744B0"/>
    <w:rsid w:val="00EA41DC"/>
    <w:rsid w:val="00F11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2D910"/>
  <w15:chartTrackingRefBased/>
  <w15:docId w15:val="{7687574A-FE4D-44A0-8ACD-03659B3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82144"/>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6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6D59"/>
  </w:style>
  <w:style w:type="paragraph" w:styleId="Footer">
    <w:name w:val="footer"/>
    <w:basedOn w:val="Normal"/>
    <w:link w:val="FooterChar"/>
    <w:uiPriority w:val="99"/>
    <w:unhideWhenUsed/>
    <w:rsid w:val="00E36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D59"/>
  </w:style>
  <w:style w:type="character" w:customStyle="1" w:styleId="Heading1Char">
    <w:name w:val="Heading 1 Char"/>
    <w:basedOn w:val="DefaultParagraphFont"/>
    <w:link w:val="Heading1"/>
    <w:rsid w:val="00A82144"/>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A82144"/>
    <w:pPr>
      <w:spacing w:after="0" w:line="240" w:lineRule="auto"/>
      <w:ind w:left="720"/>
      <w:contextualSpacing/>
    </w:pPr>
    <w:rPr>
      <w:rFonts w:ascii="Calibri" w:eastAsia="Times New Roman" w:hAnsi="Calibri"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immermannn\Downloads\RAILS%20Letterhead%20updated%2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RAILS Letterhead updated (5)</Template>
  <TotalTime>0</TotalTime>
  <Pages>1</Pages>
  <Words>163</Words>
  <Characters>911</Characters>
  <Application>Microsoft Office Word</Application>
  <DocSecurity>0</DocSecurity>
  <Lines>35</Lines>
  <Paragraphs>16</Paragraphs>
  <ScaleCrop>false</ScaleCrop>
  <HeadingPairs>
    <vt:vector size="2" baseType="variant">
      <vt:variant>
        <vt:lpstr>Title</vt:lpstr>
      </vt:variant>
      <vt:variant>
        <vt:i4>1</vt:i4>
      </vt:variant>
    </vt:vector>
  </HeadingPairs>
  <TitlesOfParts>
    <vt:vector size="1" baseType="lpstr">
      <vt:lpstr/>
    </vt:vector>
  </TitlesOfParts>
  <Company>RAILS</Company>
  <LinksUpToDate>false</LinksUpToDate>
  <CharactersWithSpaces>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Bostrom</dc:creator>
  <cp:keywords/>
  <dc:description/>
  <cp:lastModifiedBy>Dan Bostrom</cp:lastModifiedBy>
  <cp:revision>2</cp:revision>
  <dcterms:created xsi:type="dcterms:W3CDTF">2026-08-11T18:22:00Z</dcterms:created>
  <dcterms:modified xsi:type="dcterms:W3CDTF">2026-08-11T18:22:00Z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d1550d92-1c85-4836-bd04-2f2db79d9aec</vt:lpwstr>
  </property>
</Properties>
</file>